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58323" w14:textId="77777777" w:rsidR="00B748A4" w:rsidRPr="00C46564" w:rsidRDefault="00B748A4" w:rsidP="0000184A">
      <w:pPr>
        <w:pStyle w:val="Nagwek"/>
        <w:rPr>
          <w:rFonts w:ascii="Acumin Pro" w:hAnsi="Acumin Pro" w:cs="Arial"/>
          <w:b/>
        </w:rPr>
      </w:pPr>
    </w:p>
    <w:p w14:paraId="7544A489" w14:textId="63C49C02"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  <w:r w:rsidRPr="00C46564">
        <w:rPr>
          <w:rFonts w:ascii="Acumin Pro" w:hAnsi="Acumin Pro" w:cs="Arial"/>
          <w:b/>
        </w:rPr>
        <w:t xml:space="preserve">Znak sprawy: </w:t>
      </w:r>
      <w:r w:rsidR="009727D5" w:rsidRPr="009727D5">
        <w:rPr>
          <w:rFonts w:ascii="Acumin Pro" w:hAnsi="Acumin Pro" w:cs="Arial"/>
          <w:b/>
        </w:rPr>
        <w:t>AZ.281.2.</w:t>
      </w:r>
      <w:r w:rsidR="00BE361B">
        <w:rPr>
          <w:rFonts w:ascii="Acumin Pro" w:hAnsi="Acumin Pro" w:cs="Arial"/>
          <w:b/>
        </w:rPr>
        <w:t>4</w:t>
      </w:r>
      <w:r w:rsidR="009727D5" w:rsidRPr="009727D5">
        <w:rPr>
          <w:rFonts w:ascii="Acumin Pro" w:hAnsi="Acumin Pro" w:cs="Arial"/>
          <w:b/>
        </w:rPr>
        <w:t>.2022</w:t>
      </w:r>
      <w:r w:rsidRPr="00C46564">
        <w:rPr>
          <w:rFonts w:ascii="Acumin Pro" w:hAnsi="Acumin Pro" w:cs="Arial"/>
          <w:b/>
        </w:rPr>
        <w:t xml:space="preserve">             </w:t>
      </w:r>
      <w:bookmarkStart w:id="0" w:name="_GoBack"/>
      <w:bookmarkEnd w:id="0"/>
      <w:r w:rsidRPr="00C46564">
        <w:rPr>
          <w:rFonts w:ascii="Acumin Pro" w:hAnsi="Acumin Pro" w:cs="Arial"/>
          <w:b/>
        </w:rPr>
        <w:t xml:space="preserve">                                                          </w:t>
      </w:r>
      <w:r w:rsidR="00E7565B">
        <w:rPr>
          <w:rFonts w:ascii="Acumin Pro" w:hAnsi="Acumin Pro" w:cs="Arial"/>
          <w:b/>
        </w:rPr>
        <w:t xml:space="preserve">               </w:t>
      </w:r>
      <w:r w:rsidRPr="00C46564">
        <w:rPr>
          <w:rFonts w:ascii="Acumin Pro" w:hAnsi="Acumin Pro" w:cs="Arial"/>
          <w:b/>
        </w:rPr>
        <w:t xml:space="preserve"> Załącznik nr </w:t>
      </w:r>
      <w:r w:rsidR="00C77C7E" w:rsidRPr="00C46564">
        <w:rPr>
          <w:rFonts w:ascii="Acumin Pro" w:hAnsi="Acumin Pro" w:cs="Arial"/>
          <w:b/>
        </w:rPr>
        <w:t>5</w:t>
      </w:r>
      <w:r w:rsidRPr="00C46564">
        <w:rPr>
          <w:rFonts w:ascii="Acumin Pro" w:hAnsi="Acumin Pro" w:cs="Arial"/>
          <w:b/>
        </w:rPr>
        <w:t xml:space="preserve"> do SWZ</w:t>
      </w:r>
    </w:p>
    <w:p w14:paraId="65691F44" w14:textId="77777777"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0F1854" w14:paraId="4057A00D" w14:textId="77777777" w:rsidTr="000F1854">
        <w:tc>
          <w:tcPr>
            <w:tcW w:w="9210" w:type="dxa"/>
          </w:tcPr>
          <w:p w14:paraId="0CE16B84" w14:textId="77777777"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14:paraId="3EE66B70" w14:textId="77777777"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</w:p>
          <w:p w14:paraId="28B48247" w14:textId="77777777"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14:paraId="2FF6A86C" w14:textId="77777777" w:rsidR="000F1854" w:rsidRPr="00FB3302" w:rsidRDefault="000F1854" w:rsidP="000F1854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14:paraId="24A80DC7" w14:textId="77777777"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14:paraId="5E255D43" w14:textId="77777777"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14:paraId="5A77C89A" w14:textId="77777777" w:rsidR="000F1854" w:rsidRDefault="000F1854" w:rsidP="000F1854">
            <w:pPr>
              <w:spacing w:line="276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14:paraId="7CA3DFF8" w14:textId="77777777" w:rsidR="00B748A4" w:rsidRPr="00C46564" w:rsidRDefault="00B748A4" w:rsidP="00B748A4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14:paraId="35D437B6" w14:textId="77777777"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B748A4" w:rsidRPr="00C46564" w14:paraId="00346E72" w14:textId="77777777" w:rsidTr="00607375">
        <w:tc>
          <w:tcPr>
            <w:tcW w:w="9210" w:type="dxa"/>
          </w:tcPr>
          <w:p w14:paraId="296A1C75" w14:textId="77777777"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</w:p>
          <w:p w14:paraId="66D27816" w14:textId="77777777" w:rsidR="00B748A4" w:rsidRPr="00C46564" w:rsidRDefault="00B748A4" w:rsidP="00607375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  <w:p w14:paraId="3355DE0D" w14:textId="77777777" w:rsidR="00B748A4" w:rsidRPr="00C46564" w:rsidRDefault="00B748A4" w:rsidP="00E16D36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(Dz. U. </w:t>
            </w:r>
            <w:r w:rsidR="00E16D36">
              <w:rPr>
                <w:rFonts w:ascii="Acumin Pro" w:hAnsi="Acumin Pro" w:cs="Arial"/>
                <w:bCs/>
              </w:rPr>
              <w:t xml:space="preserve">z 2021 </w:t>
            </w:r>
            <w:r w:rsidRPr="00C46564">
              <w:rPr>
                <w:rFonts w:ascii="Acumin Pro" w:hAnsi="Acumin Pro" w:cs="Arial"/>
                <w:bCs/>
              </w:rPr>
              <w:t>poz.</w:t>
            </w:r>
            <w:r w:rsidR="00E16D36">
              <w:rPr>
                <w:rFonts w:ascii="Acumin Pro" w:hAnsi="Acumin Pro" w:cs="Arial"/>
                <w:bCs/>
              </w:rPr>
              <w:t>1129</w:t>
            </w:r>
            <w:r w:rsidRPr="00C46564">
              <w:rPr>
                <w:rFonts w:ascii="Acumin Pro" w:hAnsi="Acumin Pro" w:cs="Arial"/>
                <w:bCs/>
              </w:rPr>
              <w:t>)</w:t>
            </w:r>
          </w:p>
        </w:tc>
      </w:tr>
    </w:tbl>
    <w:p w14:paraId="767DB718" w14:textId="77777777"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14:paraId="4FE60FF3" w14:textId="77777777"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14:paraId="47FECBA6" w14:textId="77777777" w:rsidR="00B748A4" w:rsidRDefault="00B748A4" w:rsidP="00B748A4">
      <w:pPr>
        <w:jc w:val="both"/>
        <w:rPr>
          <w:rFonts w:ascii="Acumin Pro" w:hAnsi="Acumin Pro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na:</w:t>
      </w:r>
    </w:p>
    <w:p w14:paraId="14D76823" w14:textId="77777777" w:rsidR="00F5153F" w:rsidRPr="00C46564" w:rsidRDefault="00F5153F" w:rsidP="00B748A4">
      <w:pPr>
        <w:jc w:val="both"/>
        <w:rPr>
          <w:rFonts w:ascii="Acumin Pro" w:hAnsi="Acumin Pro" w:cs="Arial"/>
        </w:rPr>
      </w:pPr>
    </w:p>
    <w:p w14:paraId="26C2CF79" w14:textId="77777777" w:rsidR="00F5153F" w:rsidRDefault="00F5153F" w:rsidP="00F5153F">
      <w:pPr>
        <w:spacing w:line="276" w:lineRule="auto"/>
        <w:jc w:val="center"/>
        <w:rPr>
          <w:rFonts w:ascii="Acumin Pro" w:hAnsi="Acumin Pro"/>
          <w:b/>
        </w:rPr>
      </w:pPr>
      <w:r>
        <w:rPr>
          <w:rFonts w:ascii="Acumin Pro" w:hAnsi="Acumin Pro"/>
          <w:b/>
        </w:rPr>
        <w:t>„</w:t>
      </w:r>
      <w:r w:rsidR="00DD5DC5" w:rsidRPr="00DD5DC5">
        <w:rPr>
          <w:rFonts w:ascii="Acumin Pro" w:hAnsi="Acumin Pro"/>
          <w:b/>
        </w:rPr>
        <w:t>Wykonanie usługi  sprzątania pomieszczeń muzealnych. Zapewnienie porządku i czystości na zewnątrz Muzeum Narodowego w Poznaniu i jego oddziałów</w:t>
      </w:r>
      <w:r>
        <w:rPr>
          <w:rFonts w:ascii="Acumin Pro" w:hAnsi="Acumin Pro"/>
          <w:b/>
        </w:rPr>
        <w:t>”</w:t>
      </w:r>
    </w:p>
    <w:p w14:paraId="1A9E16BF" w14:textId="77777777" w:rsidR="00F5153F" w:rsidRDefault="00F5153F" w:rsidP="00F5153F">
      <w:pPr>
        <w:spacing w:line="276" w:lineRule="auto"/>
        <w:jc w:val="center"/>
        <w:rPr>
          <w:rFonts w:ascii="Acumin Pro" w:hAnsi="Acumin Pro"/>
          <w:b/>
        </w:rPr>
      </w:pPr>
    </w:p>
    <w:p w14:paraId="3DDB634C" w14:textId="77777777"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14:paraId="247D2025" w14:textId="77777777"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</w:p>
    <w:p w14:paraId="6F46F47E" w14:textId="77777777"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14:paraId="101E89CD" w14:textId="77777777" w:rsidR="00C77C7E" w:rsidRPr="000F1854" w:rsidRDefault="00C77C7E" w:rsidP="00C77C7E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14:paraId="7E99330B" w14:textId="77777777" w:rsidR="00C77C7E" w:rsidRPr="00C46564" w:rsidRDefault="00C77C7E" w:rsidP="00C77C7E">
      <w:pPr>
        <w:jc w:val="both"/>
        <w:rPr>
          <w:rFonts w:ascii="Acumin Pro" w:hAnsi="Acumin Pro"/>
        </w:rPr>
      </w:pPr>
    </w:p>
    <w:p w14:paraId="56482854" w14:textId="77777777" w:rsidR="00762DDE" w:rsidRPr="00C46564" w:rsidRDefault="00C77C7E" w:rsidP="00762DDE">
      <w:pPr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>poszczególni Wykonawcy wykonają następujące roboty budowlane:</w:t>
      </w:r>
    </w:p>
    <w:p w14:paraId="293FF7C2" w14:textId="77777777" w:rsidR="00762DDE" w:rsidRPr="00C46564" w:rsidRDefault="00762DDE" w:rsidP="00762DDE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4859"/>
        <w:gridCol w:w="3529"/>
      </w:tblGrid>
      <w:tr w:rsidR="00762DDE" w:rsidRPr="00C46564" w14:paraId="1653F30B" w14:textId="77777777" w:rsidTr="00762DDE">
        <w:trPr>
          <w:trHeight w:val="321"/>
        </w:trPr>
        <w:tc>
          <w:tcPr>
            <w:tcW w:w="567" w:type="dxa"/>
          </w:tcPr>
          <w:p w14:paraId="16108DC5" w14:textId="77777777"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14:paraId="141B6C33" w14:textId="77777777"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14:paraId="7B12ABC1" w14:textId="77777777" w:rsidR="00762DDE" w:rsidRPr="00C46564" w:rsidRDefault="00762DDE" w:rsidP="00762DDE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Rodzaj,  zakres robót budowlanych wykonywanych przez Wykonawcę</w:t>
            </w:r>
          </w:p>
        </w:tc>
      </w:tr>
      <w:tr w:rsidR="00762DDE" w:rsidRPr="00C46564" w14:paraId="75DADF79" w14:textId="77777777" w:rsidTr="00762DDE">
        <w:tc>
          <w:tcPr>
            <w:tcW w:w="567" w:type="dxa"/>
          </w:tcPr>
          <w:p w14:paraId="2D9F9E13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14:paraId="5F8017C4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14:paraId="501CA460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14:paraId="045E7AB0" w14:textId="77777777" w:rsidTr="00762DDE">
        <w:tc>
          <w:tcPr>
            <w:tcW w:w="567" w:type="dxa"/>
          </w:tcPr>
          <w:p w14:paraId="68BC14AC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14:paraId="12720419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14:paraId="3B13DEFE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14:paraId="1FF305FE" w14:textId="77777777" w:rsidTr="00762DDE">
        <w:tc>
          <w:tcPr>
            <w:tcW w:w="567" w:type="dxa"/>
          </w:tcPr>
          <w:p w14:paraId="37955F32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14:paraId="7871CFE9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14:paraId="41421A2D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14:paraId="4939AC5A" w14:textId="77777777"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14:paraId="4495D2AF" w14:textId="77777777"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14:paraId="42C0632F" w14:textId="77777777"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14:paraId="69A9D338" w14:textId="77777777"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14:paraId="331900AF" w14:textId="77777777"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14:paraId="613BFE48" w14:textId="77777777"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14:paraId="5596FFA6" w14:textId="77777777"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14:paraId="1CDA67F0" w14:textId="77777777"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14:paraId="01D2137F" w14:textId="77777777"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14:paraId="7342902D" w14:textId="77777777" w:rsidR="006405A5" w:rsidRPr="00477B28" w:rsidRDefault="006405A5" w:rsidP="006405A5">
      <w:pPr>
        <w:jc w:val="both"/>
        <w:rPr>
          <w:rFonts w:ascii="Acumin Pro" w:hAnsi="Acumin Pro"/>
        </w:rPr>
      </w:pPr>
    </w:p>
    <w:p w14:paraId="5BA21286" w14:textId="77777777" w:rsidR="006405A5" w:rsidRPr="00477B28" w:rsidRDefault="006405A5" w:rsidP="006405A5">
      <w:pPr>
        <w:jc w:val="both"/>
        <w:rPr>
          <w:rFonts w:ascii="Acumin Pro" w:hAnsi="Acumin Pro"/>
          <w:color w:val="FF0000"/>
        </w:rPr>
      </w:pPr>
      <w:r w:rsidRPr="00477B28"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6405A5" w:rsidRPr="00477B2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13522E" w14:textId="77777777" w:rsidR="00070D47" w:rsidRDefault="00070D47">
      <w:r>
        <w:separator/>
      </w:r>
    </w:p>
  </w:endnote>
  <w:endnote w:type="continuationSeparator" w:id="0">
    <w:p w14:paraId="79D678D7" w14:textId="77777777" w:rsidR="00070D47" w:rsidRDefault="00070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176C3" w14:textId="77777777"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D5E34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4F110" w14:textId="77777777"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33FF94" w14:textId="77777777" w:rsidR="00070D47" w:rsidRDefault="00070D47">
      <w:r>
        <w:separator/>
      </w:r>
    </w:p>
  </w:footnote>
  <w:footnote w:type="continuationSeparator" w:id="0">
    <w:p w14:paraId="6F522F4A" w14:textId="77777777" w:rsidR="00070D47" w:rsidRDefault="00070D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226F6"/>
    <w:rsid w:val="0002724E"/>
    <w:rsid w:val="000621A2"/>
    <w:rsid w:val="00070D47"/>
    <w:rsid w:val="000719DC"/>
    <w:rsid w:val="00075CEC"/>
    <w:rsid w:val="000B66D6"/>
    <w:rsid w:val="000E0467"/>
    <w:rsid w:val="000F1854"/>
    <w:rsid w:val="000F662A"/>
    <w:rsid w:val="00106AC7"/>
    <w:rsid w:val="00111985"/>
    <w:rsid w:val="00117DA7"/>
    <w:rsid w:val="00147532"/>
    <w:rsid w:val="001614BA"/>
    <w:rsid w:val="00190F28"/>
    <w:rsid w:val="001F5B89"/>
    <w:rsid w:val="00204613"/>
    <w:rsid w:val="002719EE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727D5"/>
    <w:rsid w:val="0099321A"/>
    <w:rsid w:val="009A21D7"/>
    <w:rsid w:val="009A4A2C"/>
    <w:rsid w:val="009A4CD3"/>
    <w:rsid w:val="009E1FD9"/>
    <w:rsid w:val="00A21AB0"/>
    <w:rsid w:val="00A23030"/>
    <w:rsid w:val="00A24942"/>
    <w:rsid w:val="00A25B38"/>
    <w:rsid w:val="00A311C9"/>
    <w:rsid w:val="00A46EFE"/>
    <w:rsid w:val="00A62A7C"/>
    <w:rsid w:val="00A807A7"/>
    <w:rsid w:val="00A95677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A222C"/>
    <w:rsid w:val="00BE361B"/>
    <w:rsid w:val="00BE6092"/>
    <w:rsid w:val="00C257E5"/>
    <w:rsid w:val="00C33407"/>
    <w:rsid w:val="00C37CD2"/>
    <w:rsid w:val="00C46564"/>
    <w:rsid w:val="00C527C7"/>
    <w:rsid w:val="00C606B9"/>
    <w:rsid w:val="00C77C7E"/>
    <w:rsid w:val="00C849DB"/>
    <w:rsid w:val="00CB6204"/>
    <w:rsid w:val="00CC527A"/>
    <w:rsid w:val="00D74F94"/>
    <w:rsid w:val="00DD482A"/>
    <w:rsid w:val="00DD5DC5"/>
    <w:rsid w:val="00DE0396"/>
    <w:rsid w:val="00DE0405"/>
    <w:rsid w:val="00DE252B"/>
    <w:rsid w:val="00E05526"/>
    <w:rsid w:val="00E16D36"/>
    <w:rsid w:val="00E37A20"/>
    <w:rsid w:val="00E7565B"/>
    <w:rsid w:val="00EB0DEE"/>
    <w:rsid w:val="00EB5766"/>
    <w:rsid w:val="00EC667E"/>
    <w:rsid w:val="00F46593"/>
    <w:rsid w:val="00F5153F"/>
    <w:rsid w:val="00F568D6"/>
    <w:rsid w:val="00F70072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288D97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EE2BF-A80B-4E15-8F97-57FF4CA1C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7</cp:revision>
  <cp:lastPrinted>2010-01-07T09:39:00Z</cp:lastPrinted>
  <dcterms:created xsi:type="dcterms:W3CDTF">2021-12-19T17:09:00Z</dcterms:created>
  <dcterms:modified xsi:type="dcterms:W3CDTF">2022-03-04T07:30:00Z</dcterms:modified>
</cp:coreProperties>
</file>