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E24FF5">
      <w:pPr>
        <w:pStyle w:val="Nagwek"/>
        <w:spacing w:line="360" w:lineRule="auto"/>
        <w:rPr>
          <w:rFonts w:ascii="Acumin Pro" w:hAnsi="Acumin Pro" w:cs="Arial"/>
          <w:b/>
        </w:rPr>
      </w:pPr>
    </w:p>
    <w:p w:rsidR="00FA42DC" w:rsidRDefault="00FA42DC" w:rsidP="00E24FF5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>Załącznik nr 4 do SWZ nr AZ.281.2.</w:t>
      </w:r>
      <w:r w:rsidR="00DB0EF8">
        <w:rPr>
          <w:rFonts w:ascii="Acumin Pro" w:hAnsi="Acumin Pro"/>
          <w:b/>
        </w:rPr>
        <w:t>12</w:t>
      </w:r>
      <w:r>
        <w:rPr>
          <w:rFonts w:ascii="Acumin Pro" w:hAnsi="Acumin Pro"/>
          <w:b/>
        </w:rPr>
        <w:t>.2022</w:t>
      </w:r>
    </w:p>
    <w:p w:rsidR="00B748A4" w:rsidRPr="00C46564" w:rsidRDefault="00B748A4" w:rsidP="00E24FF5">
      <w:pPr>
        <w:pStyle w:val="Nagwek"/>
        <w:spacing w:line="360" w:lineRule="auto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F1854">
        <w:tc>
          <w:tcPr>
            <w:tcW w:w="9210" w:type="dxa"/>
          </w:tcPr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E24FF5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E24FF5">
            <w:pPr>
              <w:spacing w:line="360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E24FF5">
      <w:pPr>
        <w:spacing w:line="360" w:lineRule="auto"/>
        <w:rPr>
          <w:rFonts w:ascii="Acumin Pro" w:eastAsia="Calibri" w:hAnsi="Acumin Pro" w:cs="Arial"/>
          <w:b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C46564" w:rsidRDefault="00B748A4" w:rsidP="00E24FF5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</w:p>
          <w:p w:rsidR="00B748A4" w:rsidRPr="00C46564" w:rsidRDefault="00B748A4" w:rsidP="00E24FF5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6B634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</w:t>
            </w:r>
            <w:r w:rsidRPr="00A43D11">
              <w:rPr>
                <w:rFonts w:ascii="Acumin Pro" w:hAnsi="Acumin Pro" w:cs="Arial"/>
                <w:bCs/>
              </w:rPr>
              <w:t>publicznych (Dz. U.</w:t>
            </w:r>
            <w:r w:rsidR="00A43D11">
              <w:rPr>
                <w:rFonts w:ascii="Acumin Pro" w:hAnsi="Acumin Pro" w:cs="Arial"/>
                <w:bCs/>
              </w:rPr>
              <w:t xml:space="preserve"> z 2021,</w:t>
            </w:r>
            <w:r w:rsidRPr="00A43D11">
              <w:rPr>
                <w:rFonts w:ascii="Acumin Pro" w:hAnsi="Acumin Pro" w:cs="Arial"/>
                <w:bCs/>
              </w:rPr>
              <w:t xml:space="preserve"> poz. </w:t>
            </w:r>
            <w:r w:rsidR="006B634C">
              <w:rPr>
                <w:rFonts w:ascii="Acumin Pro" w:hAnsi="Acumin Pro" w:cs="Arial"/>
                <w:bCs/>
              </w:rPr>
              <w:t>1129</w:t>
            </w:r>
            <w:bookmarkStart w:id="0" w:name="_GoBack"/>
            <w:bookmarkEnd w:id="0"/>
            <w:r w:rsidRPr="00A43D11">
              <w:rPr>
                <w:rFonts w:ascii="Acumin Pro" w:hAnsi="Acumin Pro" w:cs="Arial"/>
                <w:bCs/>
              </w:rPr>
              <w:t>)</w:t>
            </w:r>
          </w:p>
        </w:tc>
      </w:tr>
    </w:tbl>
    <w:p w:rsidR="00B748A4" w:rsidRPr="00C46564" w:rsidRDefault="00B748A4" w:rsidP="00E24FF5">
      <w:pPr>
        <w:pStyle w:val="Nagwek"/>
        <w:spacing w:line="360" w:lineRule="auto"/>
        <w:rPr>
          <w:rFonts w:ascii="Acumin Pro" w:hAnsi="Acumin Pro" w:cs="Arial"/>
          <w:bCs/>
        </w:rPr>
      </w:pPr>
    </w:p>
    <w:p w:rsidR="00B748A4" w:rsidRPr="00C46564" w:rsidRDefault="00B748A4" w:rsidP="00E24FF5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</w:t>
      </w:r>
      <w:r w:rsidR="00CB6209">
        <w:rPr>
          <w:rFonts w:ascii="Acumin Pro" w:hAnsi="Acumin Pro"/>
        </w:rPr>
        <w:t xml:space="preserve"> zadanie pn.</w:t>
      </w:r>
      <w:r w:rsidRPr="00C46564">
        <w:rPr>
          <w:rFonts w:ascii="Acumin Pro" w:hAnsi="Acumin Pro"/>
        </w:rPr>
        <w:t>:</w:t>
      </w:r>
    </w:p>
    <w:p w:rsidR="00CB6209" w:rsidRPr="004A0587" w:rsidRDefault="00CB6209" w:rsidP="00E24FF5">
      <w:pPr>
        <w:pStyle w:val="Akapitzlist"/>
        <w:spacing w:after="0" w:line="360" w:lineRule="auto"/>
        <w:ind w:left="360"/>
        <w:jc w:val="center"/>
        <w:rPr>
          <w:rFonts w:ascii="Acumin Pro" w:hAnsi="Acumin Pro"/>
          <w:szCs w:val="20"/>
        </w:rPr>
      </w:pPr>
      <w:r w:rsidRPr="004A0587">
        <w:rPr>
          <w:rFonts w:ascii="Acumin Pro" w:hAnsi="Acumin Pro" w:cs="Arial"/>
          <w:b/>
          <w:szCs w:val="20"/>
        </w:rPr>
        <w:t>U</w:t>
      </w:r>
      <w:r w:rsidRPr="004A0587">
        <w:rPr>
          <w:rFonts w:ascii="Acumin Pro" w:hAnsi="Acumin Pro"/>
          <w:b/>
          <w:szCs w:val="20"/>
          <w:bdr w:val="none" w:sz="0" w:space="0" w:color="auto" w:frame="1"/>
        </w:rPr>
        <w:t>sługa sprzątania terenu wokół budynków Muzeum Narodowego w Poznaniu</w:t>
      </w:r>
    </w:p>
    <w:p w:rsidR="00CB6209" w:rsidRDefault="00CB6209" w:rsidP="00E24FF5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</w:p>
    <w:p w:rsidR="00C77C7E" w:rsidRPr="00C46564" w:rsidRDefault="00C77C7E" w:rsidP="00E24FF5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E24FF5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E24FF5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E24FF5">
      <w:pPr>
        <w:spacing w:line="360" w:lineRule="auto"/>
        <w:jc w:val="both"/>
        <w:rPr>
          <w:rFonts w:ascii="Acumin Pro" w:hAnsi="Acumin Pro"/>
        </w:rPr>
      </w:pPr>
    </w:p>
    <w:p w:rsidR="00762DDE" w:rsidRPr="00C46564" w:rsidRDefault="00C77C7E" w:rsidP="00E24FF5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>poszczególni Wykonawcy wykonają następujące roboty budowlane:</w:t>
      </w:r>
    </w:p>
    <w:p w:rsidR="00762DDE" w:rsidRPr="00C46564" w:rsidRDefault="00762DDE" w:rsidP="00E24FF5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E24FF5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E24FF5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E24FF5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 w:rsidR="00035EAF"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 w:rsidR="00035EAF"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6405A5" w:rsidRPr="00477B28" w:rsidRDefault="006405A5" w:rsidP="00E24FF5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E24FF5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E24FF5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E24FF5" w:rsidRDefault="00E24FF5" w:rsidP="00E24FF5">
      <w:pPr>
        <w:pStyle w:val="Akapitzlist"/>
        <w:spacing w:after="0" w:line="360" w:lineRule="auto"/>
        <w:ind w:left="426"/>
        <w:jc w:val="both"/>
        <w:rPr>
          <w:rFonts w:ascii="Acumin Pro" w:hAnsi="Acumin Pro" w:cs="Arial"/>
          <w:b/>
          <w:szCs w:val="20"/>
        </w:rPr>
      </w:pPr>
    </w:p>
    <w:p w:rsidR="00E24FF5" w:rsidRDefault="00E24FF5" w:rsidP="00E24FF5">
      <w:pPr>
        <w:spacing w:line="360" w:lineRule="auto"/>
        <w:jc w:val="both"/>
        <w:rPr>
          <w:rFonts w:ascii="Acumin Pro" w:eastAsiaTheme="minorHAnsi" w:hAnsi="Acumin Pro" w:cs="Arial"/>
          <w:lang w:eastAsia="en-US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  <w:t>……………………………………….</w:t>
      </w:r>
    </w:p>
    <w:p w:rsidR="00E24FF5" w:rsidRDefault="00E24FF5" w:rsidP="00E24FF5">
      <w:pPr>
        <w:spacing w:line="360" w:lineRule="auto"/>
        <w:jc w:val="both"/>
        <w:rPr>
          <w:rFonts w:ascii="Acumin Pro" w:hAnsi="Acumin Pro" w:cstheme="minorBidi"/>
          <w:color w:val="FF0000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6405A5" w:rsidRPr="00477B28" w:rsidRDefault="006405A5" w:rsidP="00E24FF5">
      <w:pPr>
        <w:spacing w:line="360" w:lineRule="auto"/>
        <w:jc w:val="both"/>
        <w:rPr>
          <w:rFonts w:ascii="Acumin Pro" w:hAnsi="Acumin Pro"/>
        </w:rPr>
      </w:pPr>
    </w:p>
    <w:sectPr w:rsidR="006405A5" w:rsidRPr="00477B2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89" w:rsidRDefault="001F5B89">
      <w:r>
        <w:separator/>
      </w:r>
    </w:p>
  </w:endnote>
  <w:endnote w:type="continuationSeparator" w:id="0">
    <w:p w:rsidR="001F5B89" w:rsidRDefault="001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89" w:rsidRDefault="001F5B89">
      <w:r>
        <w:separator/>
      </w:r>
    </w:p>
  </w:footnote>
  <w:footnote w:type="continuationSeparator" w:id="0">
    <w:p w:rsidR="001F5B89" w:rsidRDefault="001F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35EAF"/>
    <w:rsid w:val="000621A2"/>
    <w:rsid w:val="000719DC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F5B89"/>
    <w:rsid w:val="00204613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B634C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7F7C4D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43D11"/>
    <w:rsid w:val="00A46EFE"/>
    <w:rsid w:val="00A62A7C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B6209"/>
    <w:rsid w:val="00CC527A"/>
    <w:rsid w:val="00D74F94"/>
    <w:rsid w:val="00DB0EF8"/>
    <w:rsid w:val="00DD482A"/>
    <w:rsid w:val="00DE0396"/>
    <w:rsid w:val="00DE0405"/>
    <w:rsid w:val="00DE252B"/>
    <w:rsid w:val="00E05526"/>
    <w:rsid w:val="00E24FF5"/>
    <w:rsid w:val="00E37A20"/>
    <w:rsid w:val="00E7565B"/>
    <w:rsid w:val="00EB0DEE"/>
    <w:rsid w:val="00EB5766"/>
    <w:rsid w:val="00EC667E"/>
    <w:rsid w:val="00F46593"/>
    <w:rsid w:val="00F568D6"/>
    <w:rsid w:val="00F70072"/>
    <w:rsid w:val="00FA42DC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2716468C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CB6209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1FE4C-B3BE-4A55-8440-1F97B4D2D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102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14</cp:revision>
  <cp:lastPrinted>2022-06-21T07:05:00Z</cp:lastPrinted>
  <dcterms:created xsi:type="dcterms:W3CDTF">2021-06-18T10:04:00Z</dcterms:created>
  <dcterms:modified xsi:type="dcterms:W3CDTF">2022-06-21T07:05:00Z</dcterms:modified>
</cp:coreProperties>
</file>