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682CC2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9D4371">
        <w:rPr>
          <w:rFonts w:ascii="Acumin Pro" w:hAnsi="Acumin Pro"/>
          <w:b/>
        </w:rPr>
        <w:t>12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682CC2">
        <w:tc>
          <w:tcPr>
            <w:tcW w:w="9268" w:type="dxa"/>
          </w:tcPr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682CC2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682CC2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682CC2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682CC2">
      <w:pPr>
        <w:spacing w:line="360" w:lineRule="auto"/>
        <w:rPr>
          <w:rFonts w:ascii="Acumin Pro" w:eastAsia="Calibri" w:hAnsi="Acumin Pro" w:cs="Arial"/>
          <w:bCs/>
          <w:lang w:eastAsia="en-US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682CC2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E63FD5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</w:t>
            </w:r>
            <w:r w:rsidR="00E63FD5" w:rsidRPr="00E63FD5">
              <w:rPr>
                <w:rFonts w:ascii="Acumin Pro" w:hAnsi="Acumin Pro" w:cs="Arial"/>
                <w:bCs/>
              </w:rPr>
              <w:t>Dz. U. z 2021, poz. 1129</w:t>
            </w:r>
            <w:r w:rsidRPr="00200918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0719DC" w:rsidRPr="00200918" w:rsidRDefault="000719DC" w:rsidP="00682CC2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682CC2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F376D1" w:rsidRPr="004A0587" w:rsidRDefault="00F376D1" w:rsidP="00682CC2">
      <w:pPr>
        <w:pStyle w:val="Akapitzlist"/>
        <w:spacing w:after="0" w:line="360" w:lineRule="auto"/>
        <w:ind w:left="360"/>
        <w:jc w:val="center"/>
        <w:rPr>
          <w:rFonts w:ascii="Acumin Pro" w:hAnsi="Acumin Pro"/>
          <w:szCs w:val="20"/>
        </w:rPr>
      </w:pPr>
      <w:r w:rsidRPr="004A0587">
        <w:rPr>
          <w:rFonts w:ascii="Acumin Pro" w:hAnsi="Acumin Pro" w:cs="Arial"/>
          <w:b/>
          <w:szCs w:val="20"/>
        </w:rPr>
        <w:t>U</w:t>
      </w:r>
      <w:r w:rsidRPr="004A0587">
        <w:rPr>
          <w:rFonts w:ascii="Acumin Pro" w:hAnsi="Acumin Pro"/>
          <w:b/>
          <w:szCs w:val="20"/>
          <w:bdr w:val="none" w:sz="0" w:space="0" w:color="auto" w:frame="1"/>
        </w:rPr>
        <w:t>sług</w:t>
      </w:r>
      <w:r>
        <w:rPr>
          <w:rFonts w:ascii="Acumin Pro" w:hAnsi="Acumin Pro"/>
          <w:b/>
          <w:szCs w:val="20"/>
          <w:bdr w:val="none" w:sz="0" w:space="0" w:color="auto" w:frame="1"/>
        </w:rPr>
        <w:t>ę</w:t>
      </w:r>
      <w:r w:rsidRPr="004A0587">
        <w:rPr>
          <w:rFonts w:ascii="Acumin Pro" w:hAnsi="Acumin Pro"/>
          <w:b/>
          <w:szCs w:val="20"/>
          <w:bdr w:val="none" w:sz="0" w:space="0" w:color="auto" w:frame="1"/>
        </w:rPr>
        <w:t xml:space="preserve"> sprzątania terenu wokół budynków Muzeum Narodowego w Poznaniu</w:t>
      </w:r>
    </w:p>
    <w:p w:rsidR="009604DA" w:rsidRPr="00200918" w:rsidRDefault="009604DA" w:rsidP="00682CC2">
      <w:pPr>
        <w:spacing w:line="360" w:lineRule="auto"/>
        <w:rPr>
          <w:rFonts w:ascii="Acumin Pro" w:hAnsi="Acumin Pro" w:cs="Arial"/>
        </w:rPr>
      </w:pPr>
    </w:p>
    <w:p w:rsidR="0000184A" w:rsidRPr="00200918" w:rsidRDefault="005E622E" w:rsidP="00682CC2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Pr="00200918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="00682CC2">
        <w:rPr>
          <w:rFonts w:ascii="Acumin Pro" w:hAnsi="Acumin Pro" w:cs="Arial"/>
        </w:rPr>
        <w:t>postępowaniu</w:t>
      </w:r>
    </w:p>
    <w:p w:rsidR="0000184A" w:rsidRPr="00200918" w:rsidRDefault="006D68D8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przynależ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312A4F" w:rsidRPr="00200918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200918">
        <w:rPr>
          <w:rFonts w:ascii="Acumin Pro" w:hAnsi="Acumin Pro" w:cs="Arial"/>
        </w:rPr>
        <w:t xml:space="preserve"> 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682CC2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682CC2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5E622E" w:rsidRPr="00200918" w:rsidRDefault="009A4CD3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682CC2" w:rsidRDefault="00682CC2" w:rsidP="00682CC2">
      <w:pPr>
        <w:spacing w:line="360" w:lineRule="auto"/>
        <w:jc w:val="both"/>
        <w:rPr>
          <w:rFonts w:ascii="Acumin Pro" w:eastAsiaTheme="minorHAnsi" w:hAnsi="Acumin Pro" w:cs="Arial"/>
          <w:lang w:eastAsia="en-US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>……………………………………….</w:t>
      </w:r>
    </w:p>
    <w:p w:rsidR="00426F19" w:rsidRPr="00200918" w:rsidRDefault="00682CC2" w:rsidP="00682CC2">
      <w:pPr>
        <w:spacing w:line="360" w:lineRule="auto"/>
        <w:jc w:val="both"/>
        <w:rPr>
          <w:rFonts w:ascii="Acumin Pro" w:hAnsi="Acumin Pro" w:cs="Arial"/>
          <w:iCs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Pr="00200918" w:rsidRDefault="00426F19" w:rsidP="00682CC2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426F19" w:rsidRPr="00200918" w:rsidRDefault="00426F19" w:rsidP="00682CC2">
      <w:pPr>
        <w:spacing w:line="360" w:lineRule="auto"/>
        <w:jc w:val="both"/>
      </w:pP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64D2F"/>
    <w:rsid w:val="00682CC2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4371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63FD5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0DC7B0B8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E63F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63F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7DE41-7A3C-4473-8F54-DFBE1F046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13</cp:revision>
  <cp:lastPrinted>2022-06-21T07:04:00Z</cp:lastPrinted>
  <dcterms:created xsi:type="dcterms:W3CDTF">2021-06-18T07:38:00Z</dcterms:created>
  <dcterms:modified xsi:type="dcterms:W3CDTF">2022-06-21T07:04:00Z</dcterms:modified>
</cp:coreProperties>
</file>