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102E22">
      <w:pPr>
        <w:spacing w:line="360" w:lineRule="auto"/>
        <w:ind w:left="6372"/>
        <w:rPr>
          <w:rFonts w:ascii="Acumin Pro" w:hAnsi="Acumin Pro"/>
          <w:b/>
        </w:rPr>
      </w:pPr>
      <w:bookmarkStart w:id="0" w:name="_GoBack"/>
      <w:bookmarkEnd w:id="0"/>
      <w:r>
        <w:rPr>
          <w:rFonts w:ascii="Acumin Pro" w:hAnsi="Acumin Pro"/>
          <w:b/>
        </w:rPr>
        <w:t xml:space="preserve">Załącznik nr </w:t>
      </w:r>
      <w:r w:rsidR="000623B7">
        <w:rPr>
          <w:rFonts w:ascii="Acumin Pro" w:hAnsi="Acumin Pro"/>
          <w:b/>
        </w:rPr>
        <w:t>4</w:t>
      </w:r>
      <w:r>
        <w:rPr>
          <w:rFonts w:ascii="Acumin Pro" w:hAnsi="Acumin Pro"/>
          <w:b/>
        </w:rPr>
        <w:t xml:space="preserve"> do SWZ </w:t>
      </w:r>
    </w:p>
    <w:p w:rsidR="009D4844" w:rsidRPr="00EB1C4A" w:rsidRDefault="009D4844" w:rsidP="009D4844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9D4844" w:rsidRPr="00EB1C4A" w:rsidTr="00B7574E">
        <w:tc>
          <w:tcPr>
            <w:tcW w:w="9210" w:type="dxa"/>
          </w:tcPr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Oświadczenie Wykonawcy/Wykonawcy wspólnie ubiegającego się o udzielenie zamówienia</w:t>
            </w:r>
          </w:p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EB1C4A">
              <w:rPr>
                <w:rFonts w:ascii="Acumin Pro" w:hAnsi="Acumin Pro" w:cs="Arial"/>
                <w:bCs/>
              </w:rPr>
              <w:t>składane w zakresie art. 108 ust. 1 pkt. 5 ustawy PZP</w:t>
            </w:r>
          </w:p>
        </w:tc>
      </w:tr>
    </w:tbl>
    <w:p w:rsidR="009D4844" w:rsidRPr="00EB1C4A" w:rsidRDefault="009D4844" w:rsidP="009D4844">
      <w:pPr>
        <w:pStyle w:val="Nagwek"/>
        <w:spacing w:line="360" w:lineRule="auto"/>
        <w:rPr>
          <w:rFonts w:ascii="Acumin Pro" w:hAnsi="Acumin Pro" w:cs="Arial"/>
          <w:bCs/>
        </w:rPr>
      </w:pPr>
    </w:p>
    <w:p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Ja/my* niżej podpisani: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(imię i nazwisko, stanowisko/podstawa do reprezentacji)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b/>
        </w:rPr>
      </w:pPr>
    </w:p>
    <w:p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działając w imieniu i na rzecz: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(pełna nazwa Wykonawcy/Wykonawców wspólnie ubiegających się o udzielenie zamówienia)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 w:cs="Arial"/>
        </w:rPr>
      </w:pPr>
    </w:p>
    <w:p w:rsidR="00C849DB" w:rsidRPr="00200918" w:rsidRDefault="009D4844" w:rsidP="009D4844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/>
        </w:rPr>
        <w:t xml:space="preserve">ubiegając się o udzielenie zamówienia publicznego na: </w:t>
      </w:r>
    </w:p>
    <w:p w:rsidR="00534D24" w:rsidRPr="00F0143C" w:rsidRDefault="00C82676" w:rsidP="00534D2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1</w:t>
      </w:r>
      <w:r>
        <w:rPr>
          <w:rFonts w:ascii="Acumin Pro" w:hAnsi="Acumin Pro"/>
        </w:rPr>
        <w:t xml:space="preserve"> </w:t>
      </w:r>
      <w:r w:rsidR="00534D24" w:rsidRPr="00C76F1C">
        <w:rPr>
          <w:rFonts w:ascii="Acumin Pro" w:hAnsi="Acumin Pro"/>
        </w:rPr>
        <w:t>tj</w:t>
      </w:r>
      <w:r w:rsidR="00534D24">
        <w:rPr>
          <w:rFonts w:ascii="Acumin Pro" w:hAnsi="Acumin Pro"/>
          <w:b/>
        </w:rPr>
        <w:t>.</w:t>
      </w:r>
      <w:r w:rsidR="00534D24" w:rsidRPr="00F0143C">
        <w:rPr>
          <w:rFonts w:ascii="Acumin Pro" w:hAnsi="Acumin Pro"/>
        </w:rPr>
        <w:t xml:space="preserve"> na </w:t>
      </w:r>
      <w:r w:rsidR="00534D24">
        <w:rPr>
          <w:rFonts w:ascii="Acumin Pro" w:eastAsia="Arial Unicode MS" w:hAnsi="Acumin Pro"/>
        </w:rPr>
        <w:t>zakup wraz z dostarczeniem notebooków biznesowych i graficznych oraz tabletów</w:t>
      </w: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534D24" w:rsidRPr="00F0143C" w:rsidRDefault="00C82676" w:rsidP="00534D2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2</w:t>
      </w:r>
      <w:r>
        <w:rPr>
          <w:rFonts w:ascii="Acumin Pro" w:hAnsi="Acumin Pro"/>
        </w:rPr>
        <w:t xml:space="preserve"> </w:t>
      </w:r>
      <w:r w:rsidR="00534D24" w:rsidRPr="00C76F1C">
        <w:rPr>
          <w:rFonts w:ascii="Acumin Pro" w:hAnsi="Acumin Pro"/>
        </w:rPr>
        <w:t>tj</w:t>
      </w:r>
      <w:r w:rsidR="00534D24">
        <w:rPr>
          <w:rFonts w:ascii="Acumin Pro" w:hAnsi="Acumin Pro"/>
          <w:b/>
        </w:rPr>
        <w:t>.</w:t>
      </w:r>
      <w:r w:rsidR="00534D24" w:rsidRPr="00F0143C">
        <w:rPr>
          <w:rFonts w:ascii="Acumin Pro" w:hAnsi="Acumin Pro"/>
        </w:rPr>
        <w:t xml:space="preserve"> na</w:t>
      </w:r>
      <w:r w:rsidR="00534D24" w:rsidRPr="00F0143C">
        <w:rPr>
          <w:rFonts w:ascii="Acumin Pro" w:eastAsia="Arial Unicode MS" w:hAnsi="Acumin Pro"/>
        </w:rPr>
        <w:t xml:space="preserve"> </w:t>
      </w:r>
      <w:r w:rsidR="00534D24" w:rsidRPr="008806EC">
        <w:rPr>
          <w:rFonts w:ascii="Acumin Pro" w:eastAsia="Arial Unicode MS" w:hAnsi="Acumin Pro"/>
        </w:rPr>
        <w:t xml:space="preserve">zakup </w:t>
      </w:r>
      <w:r w:rsidR="00534D24">
        <w:rPr>
          <w:rFonts w:ascii="Acumin Pro" w:eastAsia="Arial Unicode MS" w:hAnsi="Acumin Pro"/>
        </w:rPr>
        <w:t xml:space="preserve">wraz z dostarczeniem </w:t>
      </w:r>
      <w:r w:rsidR="00534D24" w:rsidRPr="008806EC">
        <w:rPr>
          <w:rFonts w:ascii="Acumin Pro" w:eastAsia="Arial Unicode MS" w:hAnsi="Acumin Pro"/>
        </w:rPr>
        <w:t>sprzętu informatycznego w ramach zadania: Modernizacja budynku „stajnia” w zespole pałacowym w Rogalinie”</w:t>
      </w:r>
    </w:p>
    <w:p w:rsidR="00C82676" w:rsidRPr="00200918" w:rsidRDefault="00C82676" w:rsidP="00C82676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oświadczam/(-my), że: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postępowaniu.</w:t>
      </w:r>
    </w:p>
    <w:p w:rsidR="00C82676" w:rsidRPr="00200918" w:rsidRDefault="001C2E4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C82676" w:rsidRPr="00200918">
        <w:rPr>
          <w:rFonts w:ascii="Acumin Pro" w:hAnsi="Acumin Pro" w:cs="Arial"/>
          <w:b/>
          <w:bCs/>
          <w:u w:val="single"/>
        </w:rPr>
        <w:t>rzynależę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C82676"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C82676" w:rsidRPr="00200918" w:rsidTr="00837745">
        <w:trPr>
          <w:trHeight w:val="321"/>
        </w:trPr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lastRenderedPageBreak/>
              <w:t>1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9D4844" w:rsidRPr="00F0143C" w:rsidRDefault="009D4844" w:rsidP="009D484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3</w:t>
      </w:r>
      <w:r>
        <w:rPr>
          <w:rFonts w:ascii="Acumin Pro" w:hAnsi="Acumin Pro"/>
        </w:rPr>
        <w:t xml:space="preserve"> </w:t>
      </w:r>
      <w:r w:rsidRPr="00C76F1C">
        <w:rPr>
          <w:rFonts w:ascii="Acumin Pro" w:hAnsi="Acumin Pro"/>
        </w:rPr>
        <w:t>tj</w:t>
      </w:r>
      <w:r>
        <w:rPr>
          <w:rFonts w:ascii="Acumin Pro" w:hAnsi="Acumin Pro"/>
          <w:b/>
        </w:rPr>
        <w:t>.</w:t>
      </w:r>
      <w:r w:rsidRPr="00F0143C">
        <w:rPr>
          <w:rFonts w:ascii="Acumin Pro" w:hAnsi="Acumin Pro"/>
        </w:rPr>
        <w:t xml:space="preserve"> na</w:t>
      </w:r>
      <w:r w:rsidRPr="00F0143C">
        <w:rPr>
          <w:rFonts w:ascii="Acumin Pro" w:eastAsia="Arial Unicode MS" w:hAnsi="Acumin Pro"/>
        </w:rPr>
        <w:t xml:space="preserve"> </w:t>
      </w:r>
      <w:r w:rsidR="00DE65AE">
        <w:rPr>
          <w:rFonts w:ascii="Acumin Pro" w:eastAsia="Arial Unicode MS" w:hAnsi="Acumin Pro"/>
        </w:rPr>
        <w:t>zakup wraz z dostarczeniem sprzętu informatycznego w ramach zadania:</w:t>
      </w:r>
      <w:r w:rsidR="00117460">
        <w:rPr>
          <w:rFonts w:ascii="Acumin Pro" w:eastAsia="Arial Unicode MS" w:hAnsi="Acumin Pro"/>
        </w:rPr>
        <w:t xml:space="preserve"> </w:t>
      </w:r>
      <w:r w:rsidR="00117460">
        <w:rPr>
          <w:rFonts w:ascii="Acumin Pro" w:hAnsi="Acumin Pro"/>
          <w:bdr w:val="none" w:sz="0" w:space="0" w:color="auto" w:frame="1"/>
        </w:rPr>
        <w:t>Budowa ekspozycji w piwnicach Muzeum Poznania - Ratusza</w:t>
      </w:r>
    </w:p>
    <w:p w:rsidR="009D4844" w:rsidRPr="00200918" w:rsidRDefault="009D4844" w:rsidP="009D4844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oświadczam/(-my), że:</w:t>
      </w:r>
    </w:p>
    <w:p w:rsidR="009D4844" w:rsidRPr="00200918" w:rsidRDefault="009D4844" w:rsidP="009D4844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postępowaniu.</w:t>
      </w:r>
    </w:p>
    <w:p w:rsidR="009D4844" w:rsidRPr="00200918" w:rsidRDefault="009D4844" w:rsidP="009D4844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Pr="00200918">
        <w:rPr>
          <w:rFonts w:ascii="Acumin Pro" w:hAnsi="Acumin Pro" w:cs="Arial"/>
          <w:b/>
          <w:bCs/>
          <w:u w:val="single"/>
        </w:rPr>
        <w:t>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9D4844" w:rsidRPr="00200918" w:rsidTr="00B7574E">
        <w:trPr>
          <w:trHeight w:val="321"/>
        </w:trPr>
        <w:tc>
          <w:tcPr>
            <w:tcW w:w="516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9D4844" w:rsidRPr="00200918" w:rsidTr="00B7574E">
        <w:tc>
          <w:tcPr>
            <w:tcW w:w="516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9D4844" w:rsidRPr="00200918" w:rsidTr="00B7574E">
        <w:tc>
          <w:tcPr>
            <w:tcW w:w="516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9D4844" w:rsidRPr="00200918" w:rsidRDefault="009D4844" w:rsidP="00B7574E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Default="009D4844" w:rsidP="009D4844">
      <w:pPr>
        <w:spacing w:line="360" w:lineRule="auto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 xml:space="preserve">                            </w:t>
      </w:r>
      <w:r w:rsidR="00A96B3C">
        <w:rPr>
          <w:rFonts w:ascii="Acumin Pro" w:hAnsi="Acumin Pro" w:cs="Arial"/>
        </w:rPr>
        <w:t>………………………………………</w:t>
      </w:r>
      <w:r>
        <w:rPr>
          <w:rFonts w:ascii="Acumin Pro" w:hAnsi="Acumin Pro" w:cs="Arial"/>
        </w:rPr>
        <w:t>…………………………………………………………………………….</w:t>
      </w:r>
    </w:p>
    <w:p w:rsidR="00A96B3C" w:rsidRPr="009D4844" w:rsidRDefault="00A96B3C" w:rsidP="00A96B3C">
      <w:pPr>
        <w:spacing w:line="360" w:lineRule="auto"/>
        <w:jc w:val="both"/>
        <w:rPr>
          <w:rFonts w:ascii="Acumin Pro" w:hAnsi="Acumin Pro" w:cstheme="minorBidi"/>
          <w:sz w:val="16"/>
          <w:szCs w:val="16"/>
        </w:rPr>
      </w:pPr>
      <w:r w:rsidRPr="009D4844">
        <w:rPr>
          <w:rFonts w:ascii="Acumin Pro" w:hAnsi="Acumin Pro" w:cs="Arial"/>
          <w:sz w:val="16"/>
          <w:szCs w:val="16"/>
        </w:rPr>
        <w:tab/>
      </w:r>
      <w:r w:rsidRPr="009D4844">
        <w:rPr>
          <w:rFonts w:ascii="Acumin Pro" w:hAnsi="Acumin Pro" w:cs="Arial"/>
          <w:sz w:val="16"/>
          <w:szCs w:val="16"/>
        </w:rPr>
        <w:tab/>
        <w:t xml:space="preserve">   </w:t>
      </w:r>
      <w:r w:rsidR="009D4844">
        <w:rPr>
          <w:rFonts w:ascii="Acumin Pro" w:hAnsi="Acumin Pro" w:cs="Arial"/>
          <w:sz w:val="16"/>
          <w:szCs w:val="16"/>
        </w:rPr>
        <w:t xml:space="preserve">   </w:t>
      </w:r>
      <w:r w:rsidRPr="009D4844">
        <w:rPr>
          <w:rFonts w:ascii="Acumin Pro" w:hAnsi="Acumin Pro" w:cs="Arial"/>
          <w:sz w:val="16"/>
          <w:szCs w:val="16"/>
        </w:rPr>
        <w:t xml:space="preserve">  </w:t>
      </w:r>
      <w:r w:rsidRPr="009D4844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 w:rsidR="009D4844">
        <w:rPr>
          <w:rFonts w:ascii="Acumin Pro" w:hAnsi="Acumin Pro" w:cs="Arial"/>
          <w:i/>
          <w:sz w:val="16"/>
          <w:szCs w:val="16"/>
        </w:rPr>
        <w:t xml:space="preserve">elektroniczny </w:t>
      </w:r>
      <w:r w:rsidRPr="009D4844">
        <w:rPr>
          <w:rFonts w:ascii="Acumin Pro" w:hAnsi="Acumin Pro" w:cs="Arial"/>
          <w:i/>
          <w:sz w:val="16"/>
          <w:szCs w:val="16"/>
        </w:rPr>
        <w:t xml:space="preserve">podpis osobisty </w:t>
      </w:r>
    </w:p>
    <w:p w:rsidR="00426F19" w:rsidRDefault="00426F19" w:rsidP="00B2508C">
      <w:pPr>
        <w:spacing w:line="360" w:lineRule="auto"/>
        <w:jc w:val="both"/>
      </w:pPr>
    </w:p>
    <w:p w:rsidR="00C82676" w:rsidRDefault="00C82676" w:rsidP="00B2508C">
      <w:pPr>
        <w:spacing w:line="360" w:lineRule="auto"/>
        <w:jc w:val="both"/>
      </w:pPr>
    </w:p>
    <w:p w:rsidR="00C82676" w:rsidRPr="001C2E46" w:rsidRDefault="00C82676" w:rsidP="00B2508C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 w:rsidRPr="001C2E46">
        <w:rPr>
          <w:rFonts w:ascii="Acumin Pro" w:hAnsi="Acumin Pro"/>
        </w:rPr>
        <w:t>właściwe zaznaczyć</w:t>
      </w: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57C5A"/>
    <w:rsid w:val="000621A2"/>
    <w:rsid w:val="000623B7"/>
    <w:rsid w:val="000719DC"/>
    <w:rsid w:val="00075CEC"/>
    <w:rsid w:val="000A3CD2"/>
    <w:rsid w:val="000E0467"/>
    <w:rsid w:val="000F662A"/>
    <w:rsid w:val="00102E22"/>
    <w:rsid w:val="00106AC7"/>
    <w:rsid w:val="00111985"/>
    <w:rsid w:val="00117460"/>
    <w:rsid w:val="00147532"/>
    <w:rsid w:val="001614BA"/>
    <w:rsid w:val="00183B09"/>
    <w:rsid w:val="001C2E46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73FC4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360B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4844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DE65AE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15B22618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102E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02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DDF08-08CD-4354-880C-04DA2CA48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30</cp:revision>
  <cp:lastPrinted>2022-08-17T13:18:00Z</cp:lastPrinted>
  <dcterms:created xsi:type="dcterms:W3CDTF">2021-06-18T07:38:00Z</dcterms:created>
  <dcterms:modified xsi:type="dcterms:W3CDTF">2022-08-17T13:18:00Z</dcterms:modified>
</cp:coreProperties>
</file>