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00184A">
      <w:pPr>
        <w:pStyle w:val="Nagwek"/>
        <w:rPr>
          <w:rFonts w:ascii="Acumin Pro" w:hAnsi="Acumin Pro" w:cs="Arial"/>
          <w:b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  <w:r w:rsidRPr="00C46564">
        <w:rPr>
          <w:rFonts w:ascii="Acumin Pro" w:hAnsi="Acumin Pro" w:cs="Arial"/>
          <w:b/>
        </w:rPr>
        <w:t>Znak sprawy: AZ.281.</w:t>
      </w:r>
      <w:r w:rsidR="00C1371E">
        <w:rPr>
          <w:rFonts w:ascii="Acumin Pro" w:hAnsi="Acumin Pro" w:cs="Arial"/>
          <w:b/>
        </w:rPr>
        <w:t>12</w:t>
      </w:r>
      <w:r w:rsidRPr="00C46564">
        <w:rPr>
          <w:rFonts w:ascii="Acumin Pro" w:hAnsi="Acumin Pro" w:cs="Arial"/>
          <w:b/>
        </w:rPr>
        <w:t xml:space="preserve">.2021                                                                            </w:t>
      </w:r>
      <w:r w:rsidR="00E7565B">
        <w:rPr>
          <w:rFonts w:ascii="Acumin Pro" w:hAnsi="Acumin Pro" w:cs="Arial"/>
          <w:b/>
        </w:rPr>
        <w:t xml:space="preserve">          </w:t>
      </w:r>
      <w:r w:rsidRPr="00C46564">
        <w:rPr>
          <w:rFonts w:ascii="Acumin Pro" w:hAnsi="Acumin Pro" w:cs="Arial"/>
          <w:b/>
        </w:rPr>
        <w:t xml:space="preserve"> Załącznik nr </w:t>
      </w:r>
      <w:r w:rsidR="0046452A">
        <w:rPr>
          <w:rFonts w:ascii="Acumin Pro" w:hAnsi="Acumin Pro" w:cs="Arial"/>
          <w:b/>
        </w:rPr>
        <w:t>6</w:t>
      </w:r>
      <w:bookmarkStart w:id="0" w:name="_GoBack"/>
      <w:bookmarkEnd w:id="0"/>
      <w:r w:rsidRPr="00C46564">
        <w:rPr>
          <w:rFonts w:ascii="Acumin Pro" w:hAnsi="Acumin Pro" w:cs="Arial"/>
          <w:b/>
        </w:rPr>
        <w:t xml:space="preserve"> do SWZ</w:t>
      </w: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F1854">
        <w:tc>
          <w:tcPr>
            <w:tcW w:w="9210" w:type="dxa"/>
          </w:tcPr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F1854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KRS/CEiDG)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F1854">
            <w:pPr>
              <w:spacing w:line="276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B748A4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</w:p>
          <w:p w:rsidR="00B748A4" w:rsidRPr="00C46564" w:rsidRDefault="00B748A4" w:rsidP="00607375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 poz. 219 ze zm.)</w:t>
            </w:r>
          </w:p>
        </w:tc>
      </w:tr>
    </w:tbl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Pr="00C46564" w:rsidRDefault="00B748A4" w:rsidP="00B748A4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 xml:space="preserve">w trybie podstawowym bez negocjacji </w:t>
      </w:r>
      <w:r w:rsidR="00C1371E">
        <w:rPr>
          <w:rFonts w:ascii="Acumin Pro" w:hAnsi="Acumin Pro"/>
        </w:rPr>
        <w:t>w przedmiocie</w:t>
      </w:r>
      <w:r w:rsidRPr="00C46564">
        <w:rPr>
          <w:rFonts w:ascii="Acumin Pro" w:hAnsi="Acumin Pro"/>
        </w:rPr>
        <w:t>:</w:t>
      </w:r>
    </w:p>
    <w:p w:rsidR="00B748A4" w:rsidRPr="00C46564" w:rsidRDefault="00C1371E" w:rsidP="00B748A4">
      <w:pPr>
        <w:jc w:val="center"/>
        <w:rPr>
          <w:rFonts w:ascii="Acumin Pro" w:hAnsi="Acumin Pro"/>
          <w:b/>
        </w:rPr>
      </w:pPr>
      <w:r>
        <w:rPr>
          <w:rFonts w:ascii="Acumin Pro" w:hAnsi="Acumin Pro"/>
          <w:b/>
        </w:rPr>
        <w:t>Wymiana oraz konserwacja stolarki okiennej i drzwiowej w Zamku w Gołuchowie, Oddziale Muzeum Narodowego w Poznaniu</w:t>
      </w:r>
    </w:p>
    <w:p w:rsidR="00B748A4" w:rsidRPr="00C46564" w:rsidRDefault="00B748A4" w:rsidP="00B748A4">
      <w:pPr>
        <w:rPr>
          <w:rFonts w:ascii="Acumin Pro" w:hAnsi="Acumin Pro" w:cs="Arial"/>
        </w:rPr>
      </w:pP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C77C7E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C77C7E">
      <w:pPr>
        <w:jc w:val="both"/>
        <w:rPr>
          <w:rFonts w:ascii="Acumin Pro" w:hAnsi="Acumin Pro"/>
        </w:rPr>
      </w:pPr>
    </w:p>
    <w:p w:rsidR="00762DDE" w:rsidRPr="00C46564" w:rsidRDefault="00C77C7E" w:rsidP="00762DDE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>poszczególni Wykonawcy wykonają następujące roboty budowlane:</w:t>
      </w:r>
    </w:p>
    <w:p w:rsidR="00762DDE" w:rsidRPr="00C46564" w:rsidRDefault="00762DDE" w:rsidP="00762DDE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762DDE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Rodzaj,  zakres robót budowlanych wykonywanych 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6405A5">
      <w:pPr>
        <w:jc w:val="both"/>
        <w:rPr>
          <w:rFonts w:ascii="Acumin Pro" w:hAnsi="Acumin Pro"/>
        </w:rPr>
      </w:pPr>
    </w:p>
    <w:p w:rsidR="006405A5" w:rsidRPr="00477B28" w:rsidRDefault="006405A5" w:rsidP="006405A5">
      <w:pPr>
        <w:jc w:val="both"/>
        <w:rPr>
          <w:rFonts w:ascii="Acumin Pro" w:hAnsi="Acumin Pro"/>
          <w:color w:val="FF0000"/>
        </w:rPr>
      </w:pPr>
      <w:r w:rsidRPr="00477B2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477B2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89" w:rsidRDefault="001F5B89">
      <w:r>
        <w:separator/>
      </w:r>
    </w:p>
  </w:endnote>
  <w:endnote w:type="continuationSeparator" w:id="0">
    <w:p w:rsidR="001F5B89" w:rsidRDefault="001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89" w:rsidRDefault="001F5B89">
      <w:r>
        <w:separator/>
      </w:r>
    </w:p>
  </w:footnote>
  <w:footnote w:type="continuationSeparator" w:id="0">
    <w:p w:rsidR="001F5B89" w:rsidRDefault="001F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621A2"/>
    <w:rsid w:val="000719DC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F5B89"/>
    <w:rsid w:val="00204613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6452A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1371E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C527A"/>
    <w:rsid w:val="00D74F94"/>
    <w:rsid w:val="00DD482A"/>
    <w:rsid w:val="00DE0396"/>
    <w:rsid w:val="00DE0405"/>
    <w:rsid w:val="00DE252B"/>
    <w:rsid w:val="00E05526"/>
    <w:rsid w:val="00E37A20"/>
    <w:rsid w:val="00E7565B"/>
    <w:rsid w:val="00EB0DEE"/>
    <w:rsid w:val="00EB5766"/>
    <w:rsid w:val="00EC667E"/>
    <w:rsid w:val="00F46593"/>
    <w:rsid w:val="00F568D6"/>
    <w:rsid w:val="00F70072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230D72A5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EC5FE-450A-4EF0-8693-3E0D24174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9</cp:revision>
  <cp:lastPrinted>2010-01-07T09:39:00Z</cp:lastPrinted>
  <dcterms:created xsi:type="dcterms:W3CDTF">2021-06-18T10:04:00Z</dcterms:created>
  <dcterms:modified xsi:type="dcterms:W3CDTF">2021-08-20T09:03:00Z</dcterms:modified>
</cp:coreProperties>
</file>