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F89FE" w14:textId="77777777" w:rsidR="00B748A4" w:rsidRPr="00C46564" w:rsidRDefault="00B748A4" w:rsidP="0000184A">
      <w:pPr>
        <w:pStyle w:val="Nagwek"/>
        <w:rPr>
          <w:rFonts w:ascii="Acumin Pro" w:hAnsi="Acumin Pro" w:cs="Arial"/>
          <w:b/>
        </w:rPr>
      </w:pPr>
    </w:p>
    <w:p w14:paraId="6E9D99AE" w14:textId="22487709"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  <w:r w:rsidRPr="00C46564">
        <w:rPr>
          <w:rFonts w:ascii="Acumin Pro" w:hAnsi="Acumin Pro" w:cs="Arial"/>
          <w:b/>
        </w:rPr>
        <w:t>Znak sprawy: AZ.281.</w:t>
      </w:r>
      <w:r w:rsidR="007E53EF">
        <w:rPr>
          <w:rFonts w:ascii="Acumin Pro" w:hAnsi="Acumin Pro" w:cs="Arial"/>
          <w:b/>
        </w:rPr>
        <w:t>2.2</w:t>
      </w:r>
      <w:r w:rsidRPr="00C46564">
        <w:rPr>
          <w:rFonts w:ascii="Acumin Pro" w:hAnsi="Acumin Pro" w:cs="Arial"/>
          <w:b/>
        </w:rPr>
        <w:t>.202</w:t>
      </w:r>
      <w:r w:rsidR="007E53EF">
        <w:rPr>
          <w:rFonts w:ascii="Acumin Pro" w:hAnsi="Acumin Pro" w:cs="Arial"/>
          <w:b/>
        </w:rPr>
        <w:t>2</w:t>
      </w:r>
      <w:r w:rsidRPr="00C46564">
        <w:rPr>
          <w:rFonts w:ascii="Acumin Pro" w:hAnsi="Acumin Pro" w:cs="Arial"/>
          <w:b/>
        </w:rPr>
        <w:t xml:space="preserve">                                                      </w:t>
      </w:r>
      <w:r w:rsidR="00E7565B">
        <w:rPr>
          <w:rFonts w:ascii="Acumin Pro" w:hAnsi="Acumin Pro" w:cs="Arial"/>
          <w:b/>
        </w:rPr>
        <w:t xml:space="preserve">               </w:t>
      </w:r>
      <w:r w:rsidRPr="00C46564">
        <w:rPr>
          <w:rFonts w:ascii="Acumin Pro" w:hAnsi="Acumin Pro" w:cs="Arial"/>
          <w:b/>
        </w:rPr>
        <w:t xml:space="preserve"> </w:t>
      </w:r>
      <w:r w:rsidR="00A661B6">
        <w:rPr>
          <w:rFonts w:ascii="Acumin Pro" w:hAnsi="Acumin Pro" w:cs="Arial"/>
          <w:b/>
        </w:rPr>
        <w:tab/>
      </w:r>
      <w:r w:rsidRPr="00C46564">
        <w:rPr>
          <w:rFonts w:ascii="Acumin Pro" w:hAnsi="Acumin Pro" w:cs="Arial"/>
          <w:b/>
        </w:rPr>
        <w:t xml:space="preserve">Załącznik nr </w:t>
      </w:r>
      <w:r w:rsidR="00C77C7E" w:rsidRPr="00C46564">
        <w:rPr>
          <w:rFonts w:ascii="Acumin Pro" w:hAnsi="Acumin Pro" w:cs="Arial"/>
          <w:b/>
        </w:rPr>
        <w:t>5</w:t>
      </w:r>
      <w:r w:rsidRPr="00C46564">
        <w:rPr>
          <w:rFonts w:ascii="Acumin Pro" w:hAnsi="Acumin Pro" w:cs="Arial"/>
          <w:b/>
        </w:rPr>
        <w:t xml:space="preserve"> do SWZ</w:t>
      </w:r>
    </w:p>
    <w:p w14:paraId="2F1DA232" w14:textId="77777777" w:rsidR="00B748A4" w:rsidRPr="00C46564" w:rsidRDefault="00B748A4" w:rsidP="00B748A4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0F1854" w14:paraId="12869DF2" w14:textId="77777777" w:rsidTr="000F1854">
        <w:tc>
          <w:tcPr>
            <w:tcW w:w="9210" w:type="dxa"/>
          </w:tcPr>
          <w:p w14:paraId="1EE426EB" w14:textId="77777777"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14:paraId="31B5B52D" w14:textId="7777777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</w:p>
          <w:p w14:paraId="22F454D8" w14:textId="79D48CA0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="00CD5FF6">
              <w:rPr>
                <w:rFonts w:ascii="Acumin Pro" w:hAnsi="Acumin Pro"/>
              </w:rPr>
              <w:t>....................</w:t>
            </w:r>
          </w:p>
          <w:p w14:paraId="12679F9D" w14:textId="77777777" w:rsidR="000F1854" w:rsidRPr="00FB3302" w:rsidRDefault="000F1854" w:rsidP="000F1854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14:paraId="2C6305E8" w14:textId="77777777" w:rsidR="000F1854" w:rsidRPr="00364067" w:rsidRDefault="000F1854" w:rsidP="000F1854">
            <w:pPr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14:paraId="6DE64DC6" w14:textId="29E3A247" w:rsidR="000F1854" w:rsidRPr="00364067" w:rsidRDefault="000F1854" w:rsidP="000F1854">
            <w:pPr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="00CD5FF6">
              <w:rPr>
                <w:rFonts w:ascii="Acumin Pro" w:hAnsi="Acumin Pro"/>
              </w:rPr>
              <w:t>……...</w:t>
            </w:r>
            <w:bookmarkStart w:id="0" w:name="_GoBack"/>
            <w:bookmarkEnd w:id="0"/>
          </w:p>
          <w:p w14:paraId="3742A37C" w14:textId="77777777" w:rsidR="000F1854" w:rsidRDefault="000F1854" w:rsidP="000F1854">
            <w:pPr>
              <w:spacing w:line="276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14:paraId="516614D8" w14:textId="77777777" w:rsidR="00B748A4" w:rsidRPr="00C46564" w:rsidRDefault="00B748A4" w:rsidP="00B748A4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14:paraId="543A8AB1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748A4" w:rsidRPr="00C46564" w14:paraId="7E191B0A" w14:textId="77777777" w:rsidTr="00607375">
        <w:tc>
          <w:tcPr>
            <w:tcW w:w="9210" w:type="dxa"/>
          </w:tcPr>
          <w:p w14:paraId="64E79B8A" w14:textId="77777777"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</w:p>
          <w:p w14:paraId="2446E4E9" w14:textId="77777777" w:rsidR="00B748A4" w:rsidRPr="00C46564" w:rsidRDefault="00B748A4" w:rsidP="00607375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14:paraId="4EC88813" w14:textId="77777777" w:rsidR="00B748A4" w:rsidRPr="00C46564" w:rsidRDefault="00B748A4" w:rsidP="00C77C7E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14:paraId="242F3C2E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14:paraId="432479C4" w14:textId="77777777" w:rsidR="00B748A4" w:rsidRPr="00C46564" w:rsidRDefault="00B748A4" w:rsidP="00B748A4">
      <w:pPr>
        <w:pStyle w:val="Nagwek"/>
        <w:rPr>
          <w:rFonts w:ascii="Acumin Pro" w:hAnsi="Acumin Pro" w:cs="Arial"/>
          <w:bCs/>
        </w:rPr>
      </w:pPr>
    </w:p>
    <w:p w14:paraId="696031DC" w14:textId="77777777" w:rsidR="00B748A4" w:rsidRDefault="00B748A4" w:rsidP="00B748A4">
      <w:pPr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na:</w:t>
      </w:r>
    </w:p>
    <w:p w14:paraId="2A65C713" w14:textId="77777777" w:rsidR="00F5153F" w:rsidRPr="00C46564" w:rsidRDefault="00F5153F" w:rsidP="00B748A4">
      <w:pPr>
        <w:jc w:val="both"/>
        <w:rPr>
          <w:rFonts w:ascii="Acumin Pro" w:hAnsi="Acumin Pro" w:cs="Arial"/>
        </w:rPr>
      </w:pPr>
    </w:p>
    <w:p w14:paraId="284BB428" w14:textId="07527CCD" w:rsidR="00F5153F" w:rsidRDefault="00F70E1A" w:rsidP="00F5153F">
      <w:pPr>
        <w:spacing w:line="276" w:lineRule="auto"/>
        <w:jc w:val="center"/>
        <w:rPr>
          <w:rFonts w:ascii="Acumin Pro" w:hAnsi="Acumin Pro"/>
          <w:b/>
        </w:rPr>
      </w:pPr>
      <w:r>
        <w:rPr>
          <w:rFonts w:ascii="Verdana" w:hAnsi="Verdana"/>
          <w:color w:val="2D2D2D"/>
          <w:sz w:val="17"/>
          <w:szCs w:val="17"/>
          <w:shd w:val="clear" w:color="auto" w:fill="FFFFFF"/>
        </w:rPr>
        <w:t xml:space="preserve">Wykonanie robót budowlanych polegających na termomodernizacji i modernizacji </w:t>
      </w:r>
      <w:r w:rsidR="00A661B6">
        <w:rPr>
          <w:rFonts w:ascii="Verdana" w:hAnsi="Verdana"/>
          <w:color w:val="2D2D2D"/>
          <w:sz w:val="17"/>
          <w:szCs w:val="17"/>
          <w:shd w:val="clear" w:color="auto" w:fill="FFFFFF"/>
        </w:rPr>
        <w:t xml:space="preserve">budynku </w:t>
      </w:r>
      <w:r>
        <w:rPr>
          <w:rFonts w:ascii="Verdana" w:hAnsi="Verdana"/>
          <w:color w:val="2D2D2D"/>
          <w:sz w:val="17"/>
          <w:szCs w:val="17"/>
          <w:shd w:val="clear" w:color="auto" w:fill="FFFFFF"/>
        </w:rPr>
        <w:t>Muzeum Etnograficznego, Oddziału Muzeum Narodowego w Poznaniu.</w:t>
      </w:r>
    </w:p>
    <w:p w14:paraId="7B4B3A7E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14:paraId="100FFD6C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</w:p>
    <w:p w14:paraId="5079BF45" w14:textId="77777777" w:rsidR="00C77C7E" w:rsidRPr="00C46564" w:rsidRDefault="00C77C7E" w:rsidP="00C77C7E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14:paraId="69ABAC41" w14:textId="77777777" w:rsidR="00C77C7E" w:rsidRPr="000F1854" w:rsidRDefault="00C77C7E" w:rsidP="00C77C7E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14:paraId="79FC32EB" w14:textId="77777777" w:rsidR="00C77C7E" w:rsidRPr="00C46564" w:rsidRDefault="00C77C7E" w:rsidP="00C77C7E">
      <w:pPr>
        <w:jc w:val="both"/>
        <w:rPr>
          <w:rFonts w:ascii="Acumin Pro" w:hAnsi="Acumin Pro"/>
        </w:rPr>
      </w:pPr>
    </w:p>
    <w:p w14:paraId="5B3A647F" w14:textId="77777777" w:rsidR="00762DDE" w:rsidRPr="00C46564" w:rsidRDefault="00C77C7E" w:rsidP="00762DDE">
      <w:pPr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>poszczególni Wykonawcy wykonają następujące roboty budowlane:</w:t>
      </w:r>
    </w:p>
    <w:p w14:paraId="6A2E312E" w14:textId="77777777" w:rsidR="00762DDE" w:rsidRPr="00C46564" w:rsidRDefault="00762DDE" w:rsidP="00762DDE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859"/>
        <w:gridCol w:w="3529"/>
      </w:tblGrid>
      <w:tr w:rsidR="00762DDE" w:rsidRPr="00C46564" w14:paraId="6BD01E2E" w14:textId="77777777" w:rsidTr="00762DDE">
        <w:trPr>
          <w:trHeight w:val="321"/>
        </w:trPr>
        <w:tc>
          <w:tcPr>
            <w:tcW w:w="567" w:type="dxa"/>
          </w:tcPr>
          <w:p w14:paraId="092191C6" w14:textId="77777777"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14:paraId="67E20729" w14:textId="77777777" w:rsidR="00762DDE" w:rsidRPr="00C46564" w:rsidRDefault="00762DDE" w:rsidP="00607375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14:paraId="65398C81" w14:textId="77777777" w:rsidR="00762DDE" w:rsidRPr="00C46564" w:rsidRDefault="00762DDE" w:rsidP="00762DDE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Rodzaj,  zakres robót budowlanych wykonywanych przez Wykonawcę</w:t>
            </w:r>
          </w:p>
        </w:tc>
      </w:tr>
      <w:tr w:rsidR="00762DDE" w:rsidRPr="00C46564" w14:paraId="01E30760" w14:textId="77777777" w:rsidTr="00762DDE">
        <w:tc>
          <w:tcPr>
            <w:tcW w:w="567" w:type="dxa"/>
          </w:tcPr>
          <w:p w14:paraId="2A22CB70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13E363ED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157D4594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14:paraId="0172BBAC" w14:textId="77777777" w:rsidTr="00762DDE">
        <w:tc>
          <w:tcPr>
            <w:tcW w:w="567" w:type="dxa"/>
          </w:tcPr>
          <w:p w14:paraId="7D9EA1B9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49AF2AB9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6006D6FE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14:paraId="7E6808D4" w14:textId="77777777" w:rsidTr="00762DDE">
        <w:tc>
          <w:tcPr>
            <w:tcW w:w="567" w:type="dxa"/>
          </w:tcPr>
          <w:p w14:paraId="29967074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14:paraId="0B64EA1C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14:paraId="3975FC97" w14:textId="77777777" w:rsidR="00762DDE" w:rsidRPr="00C46564" w:rsidRDefault="00762DDE" w:rsidP="0060737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14:paraId="7827989C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22169295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570225FC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087815CF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01E950D6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6ECEE2C7" w14:textId="77777777" w:rsidR="006405A5" w:rsidRPr="00C46564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</w:rPr>
      </w:pPr>
    </w:p>
    <w:p w14:paraId="11DEDF9D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2E35430F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4C5A52B1" w14:textId="77777777" w:rsidR="006405A5" w:rsidRPr="00477B28" w:rsidRDefault="006405A5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/>
          <w:sz w:val="22"/>
          <w:szCs w:val="22"/>
        </w:rPr>
      </w:pPr>
    </w:p>
    <w:p w14:paraId="40232BA4" w14:textId="77777777" w:rsidR="006405A5" w:rsidRPr="00477B28" w:rsidRDefault="006405A5" w:rsidP="006405A5">
      <w:pPr>
        <w:jc w:val="both"/>
        <w:rPr>
          <w:rFonts w:ascii="Acumin Pro" w:hAnsi="Acumin Pro"/>
        </w:rPr>
      </w:pPr>
    </w:p>
    <w:p w14:paraId="204DF62A" w14:textId="77777777" w:rsidR="006405A5" w:rsidRPr="00477B28" w:rsidRDefault="006405A5" w:rsidP="006405A5">
      <w:pPr>
        <w:jc w:val="both"/>
        <w:rPr>
          <w:rFonts w:ascii="Acumin Pro" w:hAnsi="Acumin Pro"/>
          <w:color w:val="FF0000"/>
        </w:rPr>
      </w:pPr>
      <w:r w:rsidRPr="00477B2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6405A5" w:rsidRPr="00477B2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0C9CD" w14:textId="77777777" w:rsidR="00AE681D" w:rsidRDefault="00AE681D">
      <w:r>
        <w:separator/>
      </w:r>
    </w:p>
  </w:endnote>
  <w:endnote w:type="continuationSeparator" w:id="0">
    <w:p w14:paraId="056B3383" w14:textId="77777777" w:rsidR="00AE681D" w:rsidRDefault="00AE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B31E7" w14:textId="77777777"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A6581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DB5ADC" w14:textId="77777777"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367E8" w14:textId="77777777" w:rsidR="00AE681D" w:rsidRDefault="00AE681D">
      <w:r>
        <w:separator/>
      </w:r>
    </w:p>
  </w:footnote>
  <w:footnote w:type="continuationSeparator" w:id="0">
    <w:p w14:paraId="01DDCDA4" w14:textId="77777777" w:rsidR="00AE681D" w:rsidRDefault="00AE6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2724E"/>
    <w:rsid w:val="000621A2"/>
    <w:rsid w:val="000719DC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25804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747"/>
    <w:rsid w:val="00753DC1"/>
    <w:rsid w:val="00753F19"/>
    <w:rsid w:val="00762DDE"/>
    <w:rsid w:val="00775E2B"/>
    <w:rsid w:val="007823E9"/>
    <w:rsid w:val="007951AD"/>
    <w:rsid w:val="007D36CE"/>
    <w:rsid w:val="007E53EF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8F4EB1"/>
    <w:rsid w:val="0092281D"/>
    <w:rsid w:val="00952336"/>
    <w:rsid w:val="009604DA"/>
    <w:rsid w:val="0099321A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46EFE"/>
    <w:rsid w:val="00A62A7C"/>
    <w:rsid w:val="00A661B6"/>
    <w:rsid w:val="00A807A7"/>
    <w:rsid w:val="00AB6C06"/>
    <w:rsid w:val="00AB7377"/>
    <w:rsid w:val="00AD329C"/>
    <w:rsid w:val="00AE681D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C527A"/>
    <w:rsid w:val="00CD5FF6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F46593"/>
    <w:rsid w:val="00F5153F"/>
    <w:rsid w:val="00F568D6"/>
    <w:rsid w:val="00F70072"/>
    <w:rsid w:val="00F70E1A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0749F3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C0AE4-7CEB-45D6-9197-91E102350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5</cp:revision>
  <cp:lastPrinted>2022-01-18T08:05:00Z</cp:lastPrinted>
  <dcterms:created xsi:type="dcterms:W3CDTF">2022-01-16T21:54:00Z</dcterms:created>
  <dcterms:modified xsi:type="dcterms:W3CDTF">2022-01-18T08:05:00Z</dcterms:modified>
</cp:coreProperties>
</file>